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461" w:rsidRPr="001C6377" w:rsidRDefault="003B1461" w:rsidP="008A04C5">
      <w:pPr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8"/>
      </w:tblGrid>
      <w:tr w:rsidR="00AB73FA" w:rsidRPr="001C6377" w:rsidTr="001C6377">
        <w:tc>
          <w:tcPr>
            <w:tcW w:w="10338" w:type="dxa"/>
          </w:tcPr>
          <w:p w:rsidR="00AB73FA" w:rsidRPr="001C6377" w:rsidRDefault="00AB73FA" w:rsidP="008A04C5">
            <w:pPr>
              <w:jc w:val="both"/>
              <w:rPr>
                <w:rFonts w:ascii="Arial" w:hAnsi="Arial" w:cs="Arial"/>
                <w:b/>
              </w:rPr>
            </w:pPr>
          </w:p>
          <w:p w:rsidR="00AB73FA" w:rsidRPr="001C6377" w:rsidRDefault="00AB73FA" w:rsidP="001C6377">
            <w:pPr>
              <w:jc w:val="both"/>
              <w:rPr>
                <w:rFonts w:ascii="Arial" w:hAnsi="Arial" w:cs="Arial"/>
                <w:b/>
              </w:rPr>
            </w:pPr>
            <w:r w:rsidRPr="001C6377">
              <w:rPr>
                <w:rFonts w:ascii="Arial" w:hAnsi="Arial" w:cs="Arial"/>
                <w:b/>
              </w:rPr>
              <w:t>APELLIDOS</w:t>
            </w:r>
            <w:r w:rsidRPr="001C6377">
              <w:rPr>
                <w:rFonts w:ascii="Arial" w:hAnsi="Arial" w:cs="Arial"/>
                <w:b/>
              </w:rPr>
              <w:softHyphen/>
            </w:r>
            <w:r w:rsidRPr="001C6377">
              <w:rPr>
                <w:rFonts w:ascii="Arial" w:hAnsi="Arial" w:cs="Arial"/>
                <w:b/>
              </w:rPr>
              <w:softHyphen/>
            </w:r>
            <w:r w:rsidRPr="001C6377">
              <w:rPr>
                <w:rFonts w:ascii="Arial" w:hAnsi="Arial" w:cs="Arial"/>
                <w:b/>
              </w:rPr>
              <w:softHyphen/>
            </w:r>
            <w:r w:rsidRPr="001C6377">
              <w:rPr>
                <w:rFonts w:ascii="Arial" w:hAnsi="Arial" w:cs="Arial"/>
                <w:b/>
              </w:rPr>
              <w:softHyphen/>
            </w:r>
            <w:r w:rsidRPr="001C6377">
              <w:rPr>
                <w:rFonts w:ascii="Arial" w:hAnsi="Arial" w:cs="Arial"/>
                <w:b/>
              </w:rPr>
              <w:softHyphen/>
            </w:r>
            <w:r w:rsidRPr="001C6377">
              <w:rPr>
                <w:rFonts w:ascii="Arial" w:hAnsi="Arial" w:cs="Arial"/>
                <w:b/>
              </w:rPr>
              <w:softHyphen/>
            </w:r>
            <w:r w:rsidRPr="001C6377">
              <w:rPr>
                <w:rFonts w:ascii="Arial" w:hAnsi="Arial" w:cs="Arial"/>
                <w:b/>
              </w:rPr>
              <w:softHyphen/>
            </w:r>
            <w:r w:rsidRPr="001C6377">
              <w:rPr>
                <w:rFonts w:ascii="Arial" w:hAnsi="Arial" w:cs="Arial"/>
                <w:b/>
              </w:rPr>
              <w:softHyphen/>
            </w:r>
            <w:r w:rsidRPr="001C6377">
              <w:rPr>
                <w:rFonts w:ascii="Arial" w:hAnsi="Arial" w:cs="Arial"/>
                <w:b/>
              </w:rPr>
              <w:softHyphen/>
            </w:r>
            <w:r w:rsidRPr="001C6377">
              <w:rPr>
                <w:rFonts w:ascii="Arial" w:hAnsi="Arial" w:cs="Arial"/>
                <w:b/>
              </w:rPr>
              <w:softHyphen/>
            </w:r>
            <w:r w:rsidRPr="001C6377">
              <w:rPr>
                <w:rFonts w:ascii="Arial" w:hAnsi="Arial" w:cs="Arial"/>
                <w:b/>
              </w:rPr>
              <w:softHyphen/>
            </w:r>
            <w:r w:rsidRPr="001C6377">
              <w:rPr>
                <w:rFonts w:ascii="Arial" w:hAnsi="Arial" w:cs="Arial"/>
                <w:b/>
              </w:rPr>
              <w:softHyphen/>
            </w:r>
            <w:r w:rsidRPr="001C6377">
              <w:rPr>
                <w:rFonts w:ascii="Arial" w:hAnsi="Arial" w:cs="Arial"/>
                <w:b/>
              </w:rPr>
              <w:softHyphen/>
              <w:t xml:space="preserve">_____________________________________ NOMBRE </w:t>
            </w:r>
            <w:r w:rsidRPr="001C6377">
              <w:rPr>
                <w:rFonts w:ascii="Arial" w:hAnsi="Arial" w:cs="Arial"/>
                <w:b/>
              </w:rPr>
              <w:softHyphen/>
            </w:r>
            <w:r w:rsidRPr="001C6377">
              <w:rPr>
                <w:rFonts w:ascii="Arial" w:hAnsi="Arial" w:cs="Arial"/>
                <w:b/>
              </w:rPr>
              <w:softHyphen/>
            </w:r>
            <w:r w:rsidRPr="001C6377">
              <w:rPr>
                <w:rFonts w:ascii="Arial" w:hAnsi="Arial" w:cs="Arial"/>
                <w:b/>
              </w:rPr>
              <w:softHyphen/>
            </w:r>
            <w:r w:rsidRPr="001C6377">
              <w:rPr>
                <w:rFonts w:ascii="Arial" w:hAnsi="Arial" w:cs="Arial"/>
                <w:b/>
              </w:rPr>
              <w:softHyphen/>
              <w:t>_________________</w:t>
            </w:r>
          </w:p>
          <w:p w:rsidR="00AB73FA" w:rsidRPr="001C6377" w:rsidRDefault="00AB73FA" w:rsidP="001C6377">
            <w:pPr>
              <w:jc w:val="both"/>
              <w:rPr>
                <w:rFonts w:ascii="Arial" w:hAnsi="Arial" w:cs="Arial"/>
                <w:b/>
              </w:rPr>
            </w:pPr>
          </w:p>
          <w:p w:rsidR="00AB73FA" w:rsidRPr="001C6377" w:rsidRDefault="00AB73FA" w:rsidP="001C6377">
            <w:pPr>
              <w:jc w:val="both"/>
              <w:rPr>
                <w:rFonts w:ascii="Arial" w:hAnsi="Arial" w:cs="Arial"/>
                <w:b/>
              </w:rPr>
            </w:pPr>
            <w:r w:rsidRPr="001C6377">
              <w:rPr>
                <w:rFonts w:ascii="Arial" w:hAnsi="Arial" w:cs="Arial"/>
                <w:b/>
              </w:rPr>
              <w:t>DNI_______________ DOMICILIO: ________________________________________</w:t>
            </w:r>
            <w:r w:rsidR="001C6377" w:rsidRPr="001C6377">
              <w:rPr>
                <w:rFonts w:ascii="Arial" w:hAnsi="Arial" w:cs="Arial"/>
                <w:b/>
              </w:rPr>
              <w:t>___</w:t>
            </w:r>
          </w:p>
          <w:p w:rsidR="00AB73FA" w:rsidRPr="001C6377" w:rsidRDefault="00AB73FA" w:rsidP="001C6377">
            <w:pPr>
              <w:jc w:val="both"/>
              <w:rPr>
                <w:rFonts w:ascii="Arial" w:hAnsi="Arial" w:cs="Arial"/>
                <w:b/>
              </w:rPr>
            </w:pPr>
          </w:p>
          <w:p w:rsidR="00AB73FA" w:rsidRPr="001C6377" w:rsidRDefault="001C6377" w:rsidP="001C6377">
            <w:pPr>
              <w:jc w:val="both"/>
              <w:rPr>
                <w:rFonts w:ascii="Arial" w:hAnsi="Arial" w:cs="Arial"/>
                <w:b/>
              </w:rPr>
            </w:pPr>
            <w:r w:rsidRPr="001C6377">
              <w:rPr>
                <w:rFonts w:ascii="Arial" w:hAnsi="Arial" w:cs="Arial"/>
                <w:b/>
              </w:rPr>
              <w:t>LOCALIDAD: __________________________ PROVINCIA: _______________________</w:t>
            </w:r>
          </w:p>
          <w:p w:rsidR="001C6377" w:rsidRPr="001C6377" w:rsidRDefault="001C6377" w:rsidP="001C6377">
            <w:pPr>
              <w:jc w:val="both"/>
              <w:rPr>
                <w:rFonts w:ascii="Arial" w:hAnsi="Arial" w:cs="Arial"/>
                <w:b/>
              </w:rPr>
            </w:pPr>
          </w:p>
          <w:p w:rsidR="001C6377" w:rsidRPr="001C6377" w:rsidRDefault="001C6377" w:rsidP="001C6377">
            <w:pPr>
              <w:jc w:val="both"/>
              <w:rPr>
                <w:rFonts w:ascii="Arial" w:hAnsi="Arial" w:cs="Arial"/>
                <w:b/>
              </w:rPr>
            </w:pPr>
            <w:r w:rsidRPr="001C6377">
              <w:rPr>
                <w:rFonts w:ascii="Arial" w:hAnsi="Arial" w:cs="Arial"/>
                <w:b/>
              </w:rPr>
              <w:t>TELEFONO: ________________ CORREO ELECTRONICO: _________________________</w:t>
            </w:r>
          </w:p>
          <w:p w:rsidR="001C6377" w:rsidRPr="001C6377" w:rsidRDefault="001C6377" w:rsidP="001C6377">
            <w:pPr>
              <w:jc w:val="both"/>
              <w:rPr>
                <w:rFonts w:ascii="Arial" w:hAnsi="Arial" w:cs="Arial"/>
                <w:b/>
              </w:rPr>
            </w:pPr>
          </w:p>
          <w:p w:rsidR="00AB73FA" w:rsidRPr="001C6377" w:rsidRDefault="001C6377" w:rsidP="001C6377">
            <w:pPr>
              <w:jc w:val="both"/>
              <w:rPr>
                <w:rFonts w:ascii="Arial" w:hAnsi="Arial" w:cs="Arial"/>
                <w:b/>
              </w:rPr>
            </w:pPr>
            <w:r w:rsidRPr="001C6377">
              <w:rPr>
                <w:rFonts w:ascii="Arial" w:hAnsi="Arial" w:cs="Arial"/>
                <w:b/>
              </w:rPr>
              <w:t>CURSO: ________ ESTUDIOS: _______________________________________________</w:t>
            </w:r>
          </w:p>
          <w:p w:rsidR="00AB73FA" w:rsidRPr="001C6377" w:rsidRDefault="00AB73FA" w:rsidP="008A04C5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:rsidR="009A2FF6" w:rsidRPr="001C6377" w:rsidRDefault="009A2FF6" w:rsidP="008A04C5">
      <w:pPr>
        <w:jc w:val="both"/>
        <w:rPr>
          <w:rFonts w:ascii="Arial" w:hAnsi="Arial" w:cs="Arial"/>
        </w:rPr>
      </w:pPr>
    </w:p>
    <w:p w:rsidR="008A04C5" w:rsidRPr="001C6377" w:rsidRDefault="008A04C5" w:rsidP="008A04C5">
      <w:pPr>
        <w:jc w:val="right"/>
        <w:rPr>
          <w:rFonts w:ascii="Arial" w:hAnsi="Arial" w:cs="Arial"/>
        </w:rPr>
      </w:pPr>
    </w:p>
    <w:p w:rsidR="001C6377" w:rsidRPr="001C6377" w:rsidRDefault="001C6377" w:rsidP="001C6377">
      <w:pPr>
        <w:pStyle w:val="Ttulo1"/>
        <w:kinsoku w:val="0"/>
        <w:overflowPunct w:val="0"/>
        <w:rPr>
          <w:rFonts w:ascii="Arial" w:hAnsi="Arial" w:cs="Arial"/>
          <w:color w:val="auto"/>
          <w:spacing w:val="-1"/>
          <w:sz w:val="24"/>
          <w:szCs w:val="24"/>
        </w:rPr>
      </w:pPr>
      <w:r w:rsidRPr="001C6377">
        <w:rPr>
          <w:rFonts w:ascii="Arial" w:hAnsi="Arial" w:cs="Arial"/>
          <w:color w:val="auto"/>
          <w:spacing w:val="-1"/>
          <w:sz w:val="24"/>
          <w:szCs w:val="24"/>
        </w:rPr>
        <w:t>ASIGNATURAS</w:t>
      </w:r>
      <w:r w:rsidRPr="001C6377">
        <w:rPr>
          <w:rFonts w:ascii="Arial" w:hAnsi="Arial" w:cs="Arial"/>
          <w:color w:val="auto"/>
          <w:sz w:val="24"/>
          <w:szCs w:val="24"/>
        </w:rPr>
        <w:t xml:space="preserve"> EN 7ª</w:t>
      </w:r>
      <w:r w:rsidRPr="001C6377">
        <w:rPr>
          <w:rFonts w:ascii="Arial" w:hAnsi="Arial" w:cs="Arial"/>
          <w:color w:val="auto"/>
          <w:spacing w:val="2"/>
          <w:sz w:val="24"/>
          <w:szCs w:val="24"/>
        </w:rPr>
        <w:t xml:space="preserve"> </w:t>
      </w:r>
      <w:r w:rsidRPr="001C6377">
        <w:rPr>
          <w:rFonts w:ascii="Arial" w:hAnsi="Arial" w:cs="Arial"/>
          <w:color w:val="auto"/>
          <w:spacing w:val="-1"/>
          <w:sz w:val="24"/>
          <w:szCs w:val="24"/>
        </w:rPr>
        <w:t>CONVOCATORIA:</w:t>
      </w:r>
    </w:p>
    <w:p w:rsidR="001C6377" w:rsidRPr="001C6377" w:rsidRDefault="001C6377" w:rsidP="001C6377">
      <w:pPr>
        <w:rPr>
          <w:rFonts w:ascii="Arial" w:hAnsi="Arial" w:cs="Arial"/>
        </w:rPr>
      </w:pPr>
    </w:p>
    <w:p w:rsidR="001C6377" w:rsidRPr="001C6377" w:rsidRDefault="001C6377" w:rsidP="001C6377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1C6377">
        <w:rPr>
          <w:rFonts w:ascii="Arial" w:hAnsi="Arial" w:cs="Arial"/>
        </w:rPr>
        <w:t>____________________________________</w:t>
      </w:r>
    </w:p>
    <w:p w:rsidR="001C6377" w:rsidRPr="001C6377" w:rsidRDefault="001C6377" w:rsidP="001C6377">
      <w:pPr>
        <w:pStyle w:val="Prrafodelista"/>
        <w:rPr>
          <w:rFonts w:ascii="Arial" w:hAnsi="Arial" w:cs="Arial"/>
        </w:rPr>
      </w:pPr>
    </w:p>
    <w:p w:rsidR="001C6377" w:rsidRPr="001C6377" w:rsidRDefault="001C6377" w:rsidP="001C6377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1C6377">
        <w:rPr>
          <w:rFonts w:ascii="Arial" w:hAnsi="Arial" w:cs="Arial"/>
        </w:rPr>
        <w:t>____________________________________</w:t>
      </w:r>
    </w:p>
    <w:p w:rsidR="001C6377" w:rsidRPr="001C6377" w:rsidRDefault="001C6377" w:rsidP="001C6377">
      <w:pPr>
        <w:pStyle w:val="Prrafodelista"/>
        <w:rPr>
          <w:rFonts w:ascii="Arial" w:hAnsi="Arial" w:cs="Arial"/>
        </w:rPr>
      </w:pPr>
    </w:p>
    <w:p w:rsidR="001C6377" w:rsidRPr="001C6377" w:rsidRDefault="001C6377" w:rsidP="001C6377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1C6377">
        <w:rPr>
          <w:rFonts w:ascii="Arial" w:hAnsi="Arial" w:cs="Arial"/>
        </w:rPr>
        <w:t>____________________________________</w:t>
      </w:r>
    </w:p>
    <w:p w:rsidR="001C6377" w:rsidRPr="001C6377" w:rsidRDefault="001C6377" w:rsidP="001C6377">
      <w:pPr>
        <w:pStyle w:val="Prrafodelista"/>
        <w:rPr>
          <w:rFonts w:ascii="Arial" w:hAnsi="Arial" w:cs="Arial"/>
        </w:rPr>
      </w:pPr>
    </w:p>
    <w:p w:rsidR="001C6377" w:rsidRPr="00B30B3F" w:rsidRDefault="00F4582E" w:rsidP="00F4582E">
      <w:pPr>
        <w:pStyle w:val="Textoindependiente"/>
        <w:kinsoku w:val="0"/>
        <w:overflowPunct w:val="0"/>
        <w:spacing w:before="69"/>
        <w:ind w:left="0" w:firstLine="0"/>
        <w:rPr>
          <w:b w:val="0"/>
          <w:bCs w:val="0"/>
          <w:sz w:val="24"/>
          <w:szCs w:val="24"/>
        </w:rPr>
      </w:pPr>
      <w:r>
        <w:rPr>
          <w:b w:val="0"/>
          <w:sz w:val="24"/>
          <w:szCs w:val="24"/>
        </w:rPr>
        <w:t xml:space="preserve">SOLICITUD DE </w:t>
      </w:r>
      <w:r w:rsidR="00B30B3F" w:rsidRPr="00B30B3F">
        <w:rPr>
          <w:b w:val="0"/>
          <w:sz w:val="24"/>
          <w:szCs w:val="24"/>
        </w:rPr>
        <w:t>PERIODO</w:t>
      </w:r>
      <w:r w:rsidR="001C6377" w:rsidRPr="00B30B3F">
        <w:rPr>
          <w:b w:val="0"/>
          <w:sz w:val="24"/>
          <w:szCs w:val="24"/>
        </w:rPr>
        <w:t xml:space="preserve"> DE</w:t>
      </w:r>
      <w:r w:rsidR="001C6377" w:rsidRPr="00B30B3F">
        <w:rPr>
          <w:b w:val="0"/>
          <w:spacing w:val="-2"/>
          <w:sz w:val="24"/>
          <w:szCs w:val="24"/>
        </w:rPr>
        <w:t xml:space="preserve"> </w:t>
      </w:r>
      <w:r w:rsidR="001C6377" w:rsidRPr="00B30B3F">
        <w:rPr>
          <w:b w:val="0"/>
          <w:spacing w:val="-1"/>
          <w:sz w:val="24"/>
          <w:szCs w:val="24"/>
        </w:rPr>
        <w:t>EXAMEN</w:t>
      </w:r>
      <w:r w:rsidR="00B30B3F" w:rsidRPr="00B30B3F">
        <w:rPr>
          <w:b w:val="0"/>
          <w:spacing w:val="-1"/>
          <w:sz w:val="24"/>
          <w:szCs w:val="24"/>
        </w:rPr>
        <w:t xml:space="preserve"> A ELEGIR</w:t>
      </w:r>
      <w:r w:rsidR="001C6377" w:rsidRPr="00B30B3F">
        <w:rPr>
          <w:b w:val="0"/>
          <w:spacing w:val="-1"/>
          <w:sz w:val="24"/>
          <w:szCs w:val="24"/>
        </w:rPr>
        <w:t>:</w:t>
      </w:r>
    </w:p>
    <w:p w:rsidR="001C6377" w:rsidRDefault="00F4582E" w:rsidP="001C6377">
      <w:pPr>
        <w:pStyle w:val="Textoindependiente"/>
        <w:kinsoku w:val="0"/>
        <w:overflowPunct w:val="0"/>
        <w:spacing w:before="0"/>
        <w:ind w:left="0" w:firstLine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(Marcar lo que proceda)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4820"/>
      </w:tblGrid>
      <w:tr w:rsidR="00B30B3F" w:rsidRPr="00B30B3F" w:rsidTr="00B30B3F">
        <w:tc>
          <w:tcPr>
            <w:tcW w:w="704" w:type="dxa"/>
          </w:tcPr>
          <w:p w:rsidR="00B30B3F" w:rsidRPr="00F4582E" w:rsidRDefault="00B30B3F" w:rsidP="001C6377">
            <w:pPr>
              <w:pStyle w:val="Textoindependiente"/>
              <w:kinsoku w:val="0"/>
              <w:overflowPunct w:val="0"/>
              <w:spacing w:before="0"/>
              <w:ind w:left="0" w:firstLine="0"/>
              <w:rPr>
                <w:b w:val="0"/>
                <w:sz w:val="24"/>
                <w:szCs w:val="24"/>
              </w:rPr>
            </w:pPr>
          </w:p>
        </w:tc>
        <w:tc>
          <w:tcPr>
            <w:tcW w:w="4820" w:type="dxa"/>
          </w:tcPr>
          <w:p w:rsidR="00B30B3F" w:rsidRPr="00F4582E" w:rsidRDefault="00B30B3F" w:rsidP="001C6377">
            <w:pPr>
              <w:pStyle w:val="Textoindependiente"/>
              <w:kinsoku w:val="0"/>
              <w:overflowPunct w:val="0"/>
              <w:spacing w:before="0"/>
              <w:ind w:left="0" w:firstLine="0"/>
              <w:rPr>
                <w:b w:val="0"/>
                <w:sz w:val="24"/>
                <w:szCs w:val="24"/>
              </w:rPr>
            </w:pPr>
            <w:r w:rsidRPr="00F4582E">
              <w:rPr>
                <w:b w:val="0"/>
                <w:sz w:val="24"/>
                <w:szCs w:val="24"/>
              </w:rPr>
              <w:t>Del 1 al 20 de diciembre</w:t>
            </w:r>
          </w:p>
        </w:tc>
      </w:tr>
      <w:tr w:rsidR="00B30B3F" w:rsidRPr="00B30B3F" w:rsidTr="00B30B3F">
        <w:tc>
          <w:tcPr>
            <w:tcW w:w="704" w:type="dxa"/>
          </w:tcPr>
          <w:p w:rsidR="00B30B3F" w:rsidRPr="00F4582E" w:rsidRDefault="00B30B3F" w:rsidP="001C6377">
            <w:pPr>
              <w:pStyle w:val="Textoindependiente"/>
              <w:kinsoku w:val="0"/>
              <w:overflowPunct w:val="0"/>
              <w:spacing w:before="0"/>
              <w:ind w:left="0" w:firstLine="0"/>
              <w:rPr>
                <w:b w:val="0"/>
                <w:sz w:val="24"/>
                <w:szCs w:val="24"/>
              </w:rPr>
            </w:pPr>
          </w:p>
        </w:tc>
        <w:tc>
          <w:tcPr>
            <w:tcW w:w="4820" w:type="dxa"/>
          </w:tcPr>
          <w:p w:rsidR="00B30B3F" w:rsidRPr="00F4582E" w:rsidRDefault="00B30B3F" w:rsidP="001C6377">
            <w:pPr>
              <w:pStyle w:val="Textoindependiente"/>
              <w:kinsoku w:val="0"/>
              <w:overflowPunct w:val="0"/>
              <w:spacing w:before="0"/>
              <w:ind w:left="0" w:firstLine="0"/>
              <w:rPr>
                <w:b w:val="0"/>
                <w:sz w:val="24"/>
                <w:szCs w:val="24"/>
              </w:rPr>
            </w:pPr>
            <w:r w:rsidRPr="00F4582E">
              <w:rPr>
                <w:b w:val="0"/>
                <w:sz w:val="24"/>
                <w:szCs w:val="24"/>
              </w:rPr>
              <w:t>Del 1 al 20 de abril</w:t>
            </w:r>
          </w:p>
        </w:tc>
      </w:tr>
    </w:tbl>
    <w:p w:rsidR="001C6377" w:rsidRPr="001C6377" w:rsidRDefault="001C6377" w:rsidP="001C6377">
      <w:pPr>
        <w:pStyle w:val="Textoindependiente"/>
        <w:kinsoku w:val="0"/>
        <w:overflowPunct w:val="0"/>
        <w:spacing w:before="0"/>
        <w:ind w:left="0" w:firstLine="0"/>
        <w:rPr>
          <w:sz w:val="24"/>
          <w:szCs w:val="24"/>
        </w:rPr>
      </w:pPr>
    </w:p>
    <w:p w:rsidR="004622D7" w:rsidRPr="001C6377" w:rsidRDefault="004622D7" w:rsidP="004622D7">
      <w:pPr>
        <w:jc w:val="center"/>
        <w:rPr>
          <w:rFonts w:ascii="Arial" w:hAnsi="Arial" w:cs="Arial"/>
        </w:rPr>
      </w:pPr>
      <w:bookmarkStart w:id="0" w:name="_GoBack"/>
      <w:bookmarkEnd w:id="0"/>
    </w:p>
    <w:p w:rsidR="004622D7" w:rsidRDefault="00B30B3F" w:rsidP="00F4582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Madrid, ______________</w:t>
      </w:r>
    </w:p>
    <w:p w:rsidR="00B30B3F" w:rsidRDefault="00B30B3F" w:rsidP="00F4582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Firma:</w:t>
      </w:r>
    </w:p>
    <w:p w:rsidR="00B30B3F" w:rsidRDefault="00B30B3F" w:rsidP="00B30B3F">
      <w:pPr>
        <w:jc w:val="right"/>
        <w:rPr>
          <w:rFonts w:ascii="Arial" w:hAnsi="Arial" w:cs="Arial"/>
        </w:rPr>
      </w:pPr>
    </w:p>
    <w:p w:rsidR="00B30B3F" w:rsidRDefault="00B30B3F" w:rsidP="00B30B3F">
      <w:pPr>
        <w:jc w:val="right"/>
        <w:rPr>
          <w:rFonts w:ascii="Arial" w:hAnsi="Arial" w:cs="Arial"/>
        </w:rPr>
      </w:pPr>
    </w:p>
    <w:p w:rsidR="00B30B3F" w:rsidRDefault="00B30B3F" w:rsidP="00B30B3F">
      <w:pPr>
        <w:jc w:val="right"/>
        <w:rPr>
          <w:rFonts w:ascii="Arial" w:hAnsi="Arial" w:cs="Arial"/>
        </w:rPr>
      </w:pPr>
    </w:p>
    <w:p w:rsidR="00B30B3F" w:rsidRDefault="00B30B3F" w:rsidP="00B30B3F">
      <w:pPr>
        <w:jc w:val="right"/>
        <w:rPr>
          <w:rFonts w:ascii="Arial" w:hAnsi="Arial" w:cs="Arial"/>
        </w:rPr>
      </w:pPr>
    </w:p>
    <w:p w:rsidR="00B30B3F" w:rsidRDefault="00B30B3F" w:rsidP="00B30B3F">
      <w:pPr>
        <w:jc w:val="right"/>
        <w:rPr>
          <w:rFonts w:ascii="Arial" w:hAnsi="Arial" w:cs="Arial"/>
        </w:rPr>
      </w:pPr>
    </w:p>
    <w:p w:rsidR="00B30B3F" w:rsidRDefault="00B30B3F" w:rsidP="00B30B3F">
      <w:pPr>
        <w:jc w:val="right"/>
        <w:rPr>
          <w:rFonts w:ascii="Arial" w:hAnsi="Arial" w:cs="Arial"/>
        </w:rPr>
      </w:pPr>
    </w:p>
    <w:p w:rsidR="00B30B3F" w:rsidRDefault="00B30B3F" w:rsidP="00B30B3F">
      <w:pPr>
        <w:jc w:val="right"/>
        <w:rPr>
          <w:rFonts w:ascii="Arial" w:hAnsi="Arial" w:cs="Arial"/>
        </w:rPr>
      </w:pPr>
    </w:p>
    <w:p w:rsidR="00B30B3F" w:rsidRDefault="00B30B3F" w:rsidP="00B30B3F">
      <w:pPr>
        <w:jc w:val="right"/>
        <w:rPr>
          <w:rFonts w:ascii="Arial" w:hAnsi="Arial" w:cs="Arial"/>
        </w:rPr>
      </w:pPr>
    </w:p>
    <w:p w:rsidR="00B30B3F" w:rsidRDefault="00B30B3F" w:rsidP="00B30B3F">
      <w:pPr>
        <w:jc w:val="right"/>
        <w:rPr>
          <w:rFonts w:ascii="Arial" w:hAnsi="Arial" w:cs="Arial"/>
        </w:rPr>
      </w:pPr>
    </w:p>
    <w:p w:rsidR="00B30B3F" w:rsidRDefault="00B30B3F" w:rsidP="00B30B3F">
      <w:pPr>
        <w:jc w:val="right"/>
        <w:rPr>
          <w:rFonts w:ascii="Arial" w:hAnsi="Arial" w:cs="Arial"/>
        </w:rPr>
      </w:pPr>
    </w:p>
    <w:p w:rsidR="00B30B3F" w:rsidRPr="001C6377" w:rsidRDefault="00B30B3F" w:rsidP="00B30B3F">
      <w:pPr>
        <w:rPr>
          <w:rFonts w:ascii="Arial" w:hAnsi="Arial" w:cs="Arial"/>
        </w:rPr>
      </w:pPr>
      <w:r>
        <w:rPr>
          <w:rFonts w:ascii="Arial" w:hAnsi="Arial" w:cs="Arial"/>
        </w:rPr>
        <w:t>Ilmo/a Sr./ª DECANO/A DE LA FACULTAD DE ENFERMERIA, FISIOTERAPIA Y PODOLOGIA</w:t>
      </w:r>
    </w:p>
    <w:sectPr w:rsidR="00B30B3F" w:rsidRPr="001C6377" w:rsidSect="00AB73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424" w:bottom="284" w:left="1134" w:header="708" w:footer="4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372E" w:rsidRDefault="007B372E" w:rsidP="00D42F22">
      <w:r>
        <w:separator/>
      </w:r>
    </w:p>
  </w:endnote>
  <w:endnote w:type="continuationSeparator" w:id="0">
    <w:p w:rsidR="007B372E" w:rsidRDefault="007B372E" w:rsidP="00D42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A34" w:rsidRDefault="00393A3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leftFromText="141" w:rightFromText="141" w:vertAnchor="page" w:horzAnchor="margin" w:tblpXSpec="center" w:tblpY="15112"/>
      <w:tblW w:w="184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44"/>
    </w:tblGrid>
    <w:tr w:rsidR="009D66B1" w:rsidRPr="00D42F22" w:rsidTr="009D66B1">
      <w:trPr>
        <w:trHeight w:val="145"/>
      </w:trPr>
      <w:tc>
        <w:tcPr>
          <w:tcW w:w="1844" w:type="dxa"/>
        </w:tcPr>
        <w:p w:rsidR="009D66B1" w:rsidRPr="00D42F22" w:rsidRDefault="009D66B1" w:rsidP="00422C81">
          <w:pPr>
            <w:rPr>
              <w:rFonts w:asciiTheme="minorHAnsi" w:hAnsiTheme="minorHAnsi"/>
              <w:sz w:val="14"/>
              <w:szCs w:val="32"/>
            </w:rPr>
          </w:pPr>
        </w:p>
      </w:tc>
    </w:tr>
  </w:tbl>
  <w:p w:rsidR="009D66B1" w:rsidRDefault="009D66B1" w:rsidP="009D66B1">
    <w:pPr>
      <w:pStyle w:val="Piedepgina"/>
      <w:ind w:left="-709"/>
    </w:pPr>
  </w:p>
  <w:p w:rsidR="00D42F22" w:rsidRDefault="00D42F22" w:rsidP="009D66B1">
    <w:pPr>
      <w:pStyle w:val="Piedepgina"/>
      <w:ind w:left="-709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A34" w:rsidRDefault="00393A3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372E" w:rsidRDefault="007B372E" w:rsidP="00D42F22">
      <w:r>
        <w:separator/>
      </w:r>
    </w:p>
  </w:footnote>
  <w:footnote w:type="continuationSeparator" w:id="0">
    <w:p w:rsidR="007B372E" w:rsidRDefault="007B372E" w:rsidP="00D42F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A34" w:rsidRDefault="00393A3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ADE" w:rsidRDefault="00461193" w:rsidP="00461193">
    <w:pPr>
      <w:pStyle w:val="Encabezado"/>
    </w:pPr>
    <w:r>
      <w:rPr>
        <w:noProof/>
      </w:rPr>
      <w:drawing>
        <wp:inline distT="0" distB="0" distL="0" distR="0">
          <wp:extent cx="1147642" cy="1047750"/>
          <wp:effectExtent l="19050" t="0" r="0" b="0"/>
          <wp:docPr id="53" name="2 Imagen" descr="ucompluten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complutens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47259" cy="10474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</w:t>
    </w:r>
    <w:r w:rsidR="002B4B71">
      <w:t xml:space="preserve">          </w:t>
    </w:r>
    <w:r>
      <w:t xml:space="preserve">              </w:t>
    </w:r>
    <w:r w:rsidR="002B4B71">
      <w:rPr>
        <w:noProof/>
      </w:rPr>
      <w:drawing>
        <wp:inline distT="0" distB="0" distL="0" distR="0">
          <wp:extent cx="1514475" cy="968695"/>
          <wp:effectExtent l="19050" t="0" r="9525" b="0"/>
          <wp:docPr id="5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757" cy="968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B4B71" w:rsidRPr="00461193" w:rsidRDefault="002B4B71" w:rsidP="0046119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A34" w:rsidRDefault="00393A3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65E51"/>
    <w:multiLevelType w:val="hybridMultilevel"/>
    <w:tmpl w:val="B5D89A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340C26"/>
    <w:multiLevelType w:val="hybridMultilevel"/>
    <w:tmpl w:val="365A7218"/>
    <w:lvl w:ilvl="0" w:tplc="74E87B8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EB6DE2"/>
    <w:multiLevelType w:val="hybridMultilevel"/>
    <w:tmpl w:val="C380BF36"/>
    <w:lvl w:ilvl="0" w:tplc="39F863FA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activeWritingStyle w:appName="MSWord" w:lang="es-ES" w:vendorID="64" w:dllVersion="131078" w:nlCheck="1" w:checkStyle="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72E"/>
    <w:rsid w:val="00065850"/>
    <w:rsid w:val="000746E2"/>
    <w:rsid w:val="000D549A"/>
    <w:rsid w:val="0011278E"/>
    <w:rsid w:val="001C6377"/>
    <w:rsid w:val="001E11ED"/>
    <w:rsid w:val="00202B4C"/>
    <w:rsid w:val="00220BBB"/>
    <w:rsid w:val="00250AF9"/>
    <w:rsid w:val="00253271"/>
    <w:rsid w:val="00273C43"/>
    <w:rsid w:val="00286C37"/>
    <w:rsid w:val="002A4F63"/>
    <w:rsid w:val="002B3107"/>
    <w:rsid w:val="002B4B71"/>
    <w:rsid w:val="002E5A3B"/>
    <w:rsid w:val="002F31BD"/>
    <w:rsid w:val="003349DA"/>
    <w:rsid w:val="0033665B"/>
    <w:rsid w:val="00343CB6"/>
    <w:rsid w:val="00370359"/>
    <w:rsid w:val="00376322"/>
    <w:rsid w:val="003869AE"/>
    <w:rsid w:val="00393A34"/>
    <w:rsid w:val="003A40AE"/>
    <w:rsid w:val="003B1461"/>
    <w:rsid w:val="003C2320"/>
    <w:rsid w:val="00422C81"/>
    <w:rsid w:val="00450937"/>
    <w:rsid w:val="00461193"/>
    <w:rsid w:val="004622D7"/>
    <w:rsid w:val="004C2B29"/>
    <w:rsid w:val="004D6C48"/>
    <w:rsid w:val="005067B9"/>
    <w:rsid w:val="0053023A"/>
    <w:rsid w:val="00576C27"/>
    <w:rsid w:val="00577B5B"/>
    <w:rsid w:val="00596976"/>
    <w:rsid w:val="00610D71"/>
    <w:rsid w:val="00617567"/>
    <w:rsid w:val="00683CE2"/>
    <w:rsid w:val="006B1337"/>
    <w:rsid w:val="006C0256"/>
    <w:rsid w:val="006F30B2"/>
    <w:rsid w:val="006F38E3"/>
    <w:rsid w:val="006F7480"/>
    <w:rsid w:val="00702D10"/>
    <w:rsid w:val="00712A67"/>
    <w:rsid w:val="00745571"/>
    <w:rsid w:val="00760DD0"/>
    <w:rsid w:val="00782D0B"/>
    <w:rsid w:val="007A18D8"/>
    <w:rsid w:val="007B372E"/>
    <w:rsid w:val="007E55CB"/>
    <w:rsid w:val="00813A83"/>
    <w:rsid w:val="00825033"/>
    <w:rsid w:val="00847047"/>
    <w:rsid w:val="008750FD"/>
    <w:rsid w:val="008A04C5"/>
    <w:rsid w:val="008C5E5F"/>
    <w:rsid w:val="008D02B8"/>
    <w:rsid w:val="008F5F51"/>
    <w:rsid w:val="00933482"/>
    <w:rsid w:val="009A2FF6"/>
    <w:rsid w:val="009D66B1"/>
    <w:rsid w:val="009E19EA"/>
    <w:rsid w:val="009E7C9F"/>
    <w:rsid w:val="009F15DC"/>
    <w:rsid w:val="00A016BE"/>
    <w:rsid w:val="00A056BE"/>
    <w:rsid w:val="00A15581"/>
    <w:rsid w:val="00A16616"/>
    <w:rsid w:val="00A25145"/>
    <w:rsid w:val="00A26B65"/>
    <w:rsid w:val="00A307B3"/>
    <w:rsid w:val="00A46E1A"/>
    <w:rsid w:val="00A54BA5"/>
    <w:rsid w:val="00A90E01"/>
    <w:rsid w:val="00AB73FA"/>
    <w:rsid w:val="00AC7DBB"/>
    <w:rsid w:val="00B01E75"/>
    <w:rsid w:val="00B20455"/>
    <w:rsid w:val="00B30B3F"/>
    <w:rsid w:val="00B34ADE"/>
    <w:rsid w:val="00B41AAC"/>
    <w:rsid w:val="00B4532E"/>
    <w:rsid w:val="00B873C8"/>
    <w:rsid w:val="00B87971"/>
    <w:rsid w:val="00BE2961"/>
    <w:rsid w:val="00BE4EEA"/>
    <w:rsid w:val="00C01890"/>
    <w:rsid w:val="00C15EE0"/>
    <w:rsid w:val="00C51AB4"/>
    <w:rsid w:val="00C632AF"/>
    <w:rsid w:val="00CF29FB"/>
    <w:rsid w:val="00D06D1B"/>
    <w:rsid w:val="00D42F22"/>
    <w:rsid w:val="00DC4714"/>
    <w:rsid w:val="00DE4ACC"/>
    <w:rsid w:val="00E145F5"/>
    <w:rsid w:val="00E266A4"/>
    <w:rsid w:val="00E366FB"/>
    <w:rsid w:val="00E404D0"/>
    <w:rsid w:val="00E616D6"/>
    <w:rsid w:val="00EA6291"/>
    <w:rsid w:val="00EB6254"/>
    <w:rsid w:val="00ED77D0"/>
    <w:rsid w:val="00EF015D"/>
    <w:rsid w:val="00EF3332"/>
    <w:rsid w:val="00F34AAB"/>
    <w:rsid w:val="00F4582E"/>
    <w:rsid w:val="00F7292B"/>
    <w:rsid w:val="00F90CC8"/>
    <w:rsid w:val="00FB037D"/>
    <w:rsid w:val="00FB2609"/>
    <w:rsid w:val="00FD49B3"/>
    <w:rsid w:val="00FF14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085EDB28"/>
  <w15:docId w15:val="{052CF697-A621-4AC5-9815-23A378B36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DD0"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AB73F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A1558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10D7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globo">
    <w:name w:val="Balloon Text"/>
    <w:basedOn w:val="Normal"/>
    <w:link w:val="TextodegloboCar"/>
    <w:rsid w:val="003C232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C232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rsid w:val="00D42F2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42F22"/>
    <w:rPr>
      <w:sz w:val="24"/>
      <w:szCs w:val="24"/>
    </w:rPr>
  </w:style>
  <w:style w:type="paragraph" w:styleId="Piedepgina">
    <w:name w:val="footer"/>
    <w:basedOn w:val="Normal"/>
    <w:link w:val="PiedepginaCar"/>
    <w:rsid w:val="00D42F2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D42F22"/>
    <w:rPr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A15581"/>
    <w:rPr>
      <w:b/>
      <w:bCs/>
      <w:sz w:val="36"/>
      <w:szCs w:val="36"/>
    </w:rPr>
  </w:style>
  <w:style w:type="character" w:customStyle="1" w:styleId="Ttulo1Car">
    <w:name w:val="Título 1 Car"/>
    <w:basedOn w:val="Fuentedeprrafopredeter"/>
    <w:link w:val="Ttulo1"/>
    <w:rsid w:val="00AB73F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Prrafodelista">
    <w:name w:val="List Paragraph"/>
    <w:basedOn w:val="Normal"/>
    <w:uiPriority w:val="34"/>
    <w:qFormat/>
    <w:rsid w:val="001C6377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1C6377"/>
    <w:pPr>
      <w:widowControl w:val="0"/>
      <w:autoSpaceDE w:val="0"/>
      <w:autoSpaceDN w:val="0"/>
      <w:adjustRightInd w:val="0"/>
      <w:spacing w:before="80"/>
      <w:ind w:left="807" w:hanging="491"/>
    </w:pPr>
    <w:rPr>
      <w:rFonts w:ascii="Arial" w:eastAsiaTheme="minorEastAsia" w:hAnsi="Arial" w:cs="Arial"/>
      <w:b/>
      <w:bCs/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C6377"/>
    <w:rPr>
      <w:rFonts w:ascii="Arial" w:eastAsiaTheme="minorEastAsia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249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jrodrig\AppData\Local\Temp\2%20escudos-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BEC33-108C-4534-861E-073E8F1EC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 escudos-1.dotx</Template>
  <TotalTime>1</TotalTime>
  <Pages>1</Pages>
  <Words>66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JAVIER RODRIGUEZ GUEMES</dc:creator>
  <cp:lastModifiedBy>FRANCISCO JAVIER RODRIGUEZ GUEMES</cp:lastModifiedBy>
  <cp:revision>2</cp:revision>
  <cp:lastPrinted>2023-05-11T07:49:00Z</cp:lastPrinted>
  <dcterms:created xsi:type="dcterms:W3CDTF">2024-11-20T12:46:00Z</dcterms:created>
  <dcterms:modified xsi:type="dcterms:W3CDTF">2024-11-20T12:46:00Z</dcterms:modified>
</cp:coreProperties>
</file>